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5C40E9" w14:textId="77777777" w:rsidR="008F32E7" w:rsidRDefault="008F32E7" w:rsidP="009634A2">
      <w:pPr>
        <w:spacing w:after="0"/>
      </w:pPr>
    </w:p>
    <w:p w14:paraId="6FF19FB7" w14:textId="77777777" w:rsidR="008F32E7" w:rsidRDefault="008F32E7" w:rsidP="008F32E7">
      <w:pPr>
        <w:spacing w:after="0"/>
        <w:jc w:val="right"/>
      </w:pPr>
    </w:p>
    <w:p w14:paraId="550EBE11" w14:textId="6B904C8A" w:rsidR="00AD1BE2" w:rsidRDefault="000D2CD3" w:rsidP="008F32E7">
      <w:pPr>
        <w:spacing w:after="0"/>
        <w:jc w:val="right"/>
      </w:pPr>
      <w:r>
        <w:t>16.10.2023</w:t>
      </w:r>
    </w:p>
    <w:p w14:paraId="2574A932" w14:textId="77777777" w:rsidR="00AD1BE2" w:rsidRDefault="00AD1BE2" w:rsidP="009634A2">
      <w:pPr>
        <w:spacing w:after="0"/>
      </w:pPr>
    </w:p>
    <w:p w14:paraId="34B7F0D1" w14:textId="77777777" w:rsidR="00604526" w:rsidRDefault="00604526" w:rsidP="00604526">
      <w:r>
        <w:t>Dear Customer</w:t>
      </w:r>
    </w:p>
    <w:p w14:paraId="4F48C8A9" w14:textId="6EE4F263" w:rsidR="000D2CD3" w:rsidRDefault="000D2CD3" w:rsidP="00604526">
      <w:pPr>
        <w:rPr>
          <w:rFonts w:asciiTheme="minorHAnsi" w:hAnsiTheme="minorHAnsi"/>
        </w:rPr>
      </w:pPr>
      <w:r>
        <w:t xml:space="preserve">I can confirm that all </w:t>
      </w:r>
      <w:proofErr w:type="spellStart"/>
      <w:r>
        <w:t>S.steel</w:t>
      </w:r>
      <w:proofErr w:type="spellEnd"/>
      <w:r>
        <w:t xml:space="preserve"> products and raw materials sourced are from ethical factories which includes </w:t>
      </w:r>
      <w:proofErr w:type="spellStart"/>
      <w:r>
        <w:t>Sedex</w:t>
      </w:r>
      <w:proofErr w:type="spellEnd"/>
      <w:r>
        <w:t xml:space="preserve"> approved suppliers and therefore confirm from Mill Reports that Beaumont and its suppliers do not source from Russia. </w:t>
      </w:r>
    </w:p>
    <w:p w14:paraId="0F9E6150" w14:textId="77777777" w:rsidR="00604526" w:rsidRDefault="00604526" w:rsidP="00604526"/>
    <w:p w14:paraId="4DACC9D1" w14:textId="77777777" w:rsidR="00604526" w:rsidRDefault="00604526" w:rsidP="00604526">
      <w:r>
        <w:t>Yours sincerely</w:t>
      </w:r>
    </w:p>
    <w:p w14:paraId="78C72CCA" w14:textId="2FB1FD6C" w:rsidR="00604526" w:rsidRDefault="00873DEA" w:rsidP="00604526">
      <w:r>
        <w:rPr>
          <w:noProof/>
        </w:rPr>
        <w:drawing>
          <wp:inline distT="0" distB="0" distL="0" distR="0" wp14:anchorId="18C2EFB2" wp14:editId="50DEE844">
            <wp:extent cx="1841073" cy="657225"/>
            <wp:effectExtent l="0" t="0" r="6985" b="0"/>
            <wp:docPr id="1" name="Picture 1" descr="A close-up of some 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close-up of some text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353" cy="6619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0E47BC" w14:textId="77777777" w:rsidR="00604526" w:rsidRDefault="00604526" w:rsidP="00604526"/>
    <w:p w14:paraId="02EC948E" w14:textId="77777777" w:rsidR="00604526" w:rsidRDefault="00604526" w:rsidP="00604526">
      <w:r>
        <w:t>Nick de Borde</w:t>
      </w:r>
    </w:p>
    <w:p w14:paraId="616FD8E3" w14:textId="77777777" w:rsidR="008F32E7" w:rsidRDefault="008F32E7" w:rsidP="009634A2">
      <w:pPr>
        <w:spacing w:after="0"/>
      </w:pPr>
    </w:p>
    <w:sectPr w:rsidR="008F32E7" w:rsidSect="00273F24">
      <w:headerReference w:type="default" r:id="rId8"/>
      <w:footerReference w:type="default" r:id="rId9"/>
      <w:pgSz w:w="11907" w:h="16840" w:code="9"/>
      <w:pgMar w:top="2410" w:right="1134" w:bottom="0" w:left="1134" w:header="794" w:footer="297" w:gutter="0"/>
      <w:paperSrc w:first="7" w:other="7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E58B0F" w14:textId="77777777" w:rsidR="00DA0101" w:rsidRDefault="00DA0101">
      <w:r>
        <w:separator/>
      </w:r>
    </w:p>
  </w:endnote>
  <w:endnote w:type="continuationSeparator" w:id="0">
    <w:p w14:paraId="189BDB20" w14:textId="77777777" w:rsidR="00DA0101" w:rsidRDefault="00DA01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umanst521 BT">
    <w:charset w:val="00"/>
    <w:family w:val="swiss"/>
    <w:pitch w:val="variable"/>
    <w:sig w:usb0="00000007" w:usb1="00000000" w:usb2="00000000" w:usb3="00000000" w:csb0="00000011" w:csb1="00000000"/>
  </w:font>
  <w:font w:name="Humnst777 BT">
    <w:altName w:val="Calibri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umnst777 Lt BT">
    <w:altName w:val="Calibri"/>
    <w:charset w:val="00"/>
    <w:family w:val="swiss"/>
    <w:pitch w:val="variable"/>
    <w:sig w:usb0="00000003" w:usb1="00000000" w:usb2="00000000" w:usb3="00000000" w:csb0="00000001" w:csb1="00000000"/>
  </w:font>
  <w:font w:name="Zurich Cn BT">
    <w:altName w:val="Arial Narrow"/>
    <w:charset w:val="00"/>
    <w:family w:val="swiss"/>
    <w:pitch w:val="variable"/>
    <w:sig w:usb0="00000007" w:usb1="00000000" w:usb2="00000000" w:usb3="00000000" w:csb0="0000001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1A69C1" w14:textId="77777777" w:rsidR="00930687" w:rsidRDefault="00930687">
    <w:pPr>
      <w:pStyle w:val="Header"/>
      <w:tabs>
        <w:tab w:val="clear" w:pos="4153"/>
        <w:tab w:val="left" w:pos="6521"/>
      </w:tabs>
      <w:spacing w:line="240" w:lineRule="exact"/>
      <w:rPr>
        <w:rFonts w:ascii="Zurich Cn BT" w:hAnsi="Zurich Cn BT"/>
        <w:sz w:val="20"/>
      </w:rPr>
    </w:pPr>
    <w:r>
      <w:rPr>
        <w:rFonts w:ascii="Zurich Cn BT" w:hAnsi="Zurich Cn BT"/>
        <w:sz w:val="20"/>
      </w:rPr>
      <w:tab/>
      <w:t>Lyall Court, Maulden Road, Flitwick</w:t>
    </w:r>
  </w:p>
  <w:p w14:paraId="6757DA04" w14:textId="77777777" w:rsidR="00930687" w:rsidRPr="007442A7" w:rsidRDefault="00930687">
    <w:pPr>
      <w:pStyle w:val="Header"/>
      <w:tabs>
        <w:tab w:val="clear" w:pos="4153"/>
        <w:tab w:val="left" w:pos="6521"/>
      </w:tabs>
      <w:spacing w:line="240" w:lineRule="exact"/>
      <w:rPr>
        <w:rFonts w:ascii="Zurich Cn BT" w:hAnsi="Zurich Cn BT"/>
        <w:sz w:val="20"/>
        <w:lang w:val="nb-NO"/>
      </w:rPr>
    </w:pPr>
    <w:r>
      <w:rPr>
        <w:rFonts w:ascii="Zurich Cn BT" w:hAnsi="Zurich Cn BT"/>
        <w:sz w:val="20"/>
      </w:rPr>
      <w:tab/>
    </w:r>
    <w:r w:rsidRPr="007442A7">
      <w:rPr>
        <w:rFonts w:ascii="Zurich Cn BT" w:hAnsi="Zurich Cn BT"/>
        <w:sz w:val="20"/>
        <w:lang w:val="nb-NO"/>
      </w:rPr>
      <w:t>Bedfordshire, England  MK45 1UQ</w:t>
    </w:r>
  </w:p>
  <w:p w14:paraId="3053C18B" w14:textId="77777777" w:rsidR="00930687" w:rsidRPr="007442A7" w:rsidRDefault="00930687">
    <w:pPr>
      <w:pStyle w:val="Header"/>
      <w:tabs>
        <w:tab w:val="clear" w:pos="4153"/>
        <w:tab w:val="left" w:pos="6521"/>
      </w:tabs>
      <w:spacing w:line="240" w:lineRule="exact"/>
      <w:rPr>
        <w:rFonts w:ascii="Zurich Cn BT" w:hAnsi="Zurich Cn BT"/>
        <w:sz w:val="20"/>
        <w:lang w:val="nb-NO"/>
      </w:rPr>
    </w:pPr>
  </w:p>
  <w:p w14:paraId="1834AF2A" w14:textId="77777777" w:rsidR="00930687" w:rsidRPr="007442A7" w:rsidRDefault="00930687">
    <w:pPr>
      <w:pStyle w:val="Header"/>
      <w:tabs>
        <w:tab w:val="clear" w:pos="4153"/>
        <w:tab w:val="left" w:pos="6521"/>
      </w:tabs>
      <w:spacing w:line="240" w:lineRule="exact"/>
      <w:rPr>
        <w:rFonts w:ascii="Zurich Cn BT" w:hAnsi="Zurich Cn BT"/>
        <w:sz w:val="20"/>
        <w:lang w:val="nb-NO"/>
      </w:rPr>
    </w:pPr>
    <w:r w:rsidRPr="007442A7">
      <w:rPr>
        <w:rFonts w:ascii="Zurich Cn BT" w:hAnsi="Zurich Cn BT"/>
        <w:sz w:val="20"/>
        <w:lang w:val="nb-NO"/>
      </w:rPr>
      <w:tab/>
      <w:t>Tel</w:t>
    </w:r>
    <w:r w:rsidRPr="007442A7">
      <w:rPr>
        <w:rFonts w:ascii="Zurich Cn BT" w:hAnsi="Zurich Cn BT"/>
        <w:sz w:val="20"/>
        <w:lang w:val="nb-NO"/>
      </w:rPr>
      <w:tab/>
      <w:t xml:space="preserve">   +44 (0) 1525 722500</w:t>
    </w:r>
  </w:p>
  <w:p w14:paraId="3830A48B" w14:textId="77777777" w:rsidR="00930687" w:rsidRPr="007442A7" w:rsidRDefault="00930687">
    <w:pPr>
      <w:pStyle w:val="Header"/>
      <w:tabs>
        <w:tab w:val="clear" w:pos="4153"/>
        <w:tab w:val="left" w:pos="6521"/>
      </w:tabs>
      <w:spacing w:line="240" w:lineRule="exact"/>
      <w:rPr>
        <w:rFonts w:ascii="Zurich Cn BT" w:hAnsi="Zurich Cn BT"/>
        <w:sz w:val="20"/>
        <w:lang w:val="fr-FR"/>
      </w:rPr>
    </w:pPr>
    <w:r w:rsidRPr="007442A7">
      <w:rPr>
        <w:rFonts w:ascii="Zurich Cn BT" w:hAnsi="Zurich Cn BT"/>
        <w:sz w:val="20"/>
        <w:lang w:val="nb-NO"/>
      </w:rPr>
      <w:tab/>
    </w:r>
    <w:proofErr w:type="gramStart"/>
    <w:r w:rsidRPr="007442A7">
      <w:rPr>
        <w:rFonts w:ascii="Zurich Cn BT" w:hAnsi="Zurich Cn BT"/>
        <w:sz w:val="20"/>
        <w:lang w:val="fr-FR"/>
      </w:rPr>
      <w:t>Fax  +</w:t>
    </w:r>
    <w:proofErr w:type="gramEnd"/>
    <w:r w:rsidRPr="007442A7">
      <w:rPr>
        <w:rFonts w:ascii="Zurich Cn BT" w:hAnsi="Zurich Cn BT"/>
        <w:sz w:val="20"/>
        <w:lang w:val="fr-FR"/>
      </w:rPr>
      <w:t>44 (0) 1525 718902</w:t>
    </w:r>
  </w:p>
  <w:p w14:paraId="3D252A82" w14:textId="77777777" w:rsidR="00930687" w:rsidRPr="007442A7" w:rsidRDefault="00930687">
    <w:pPr>
      <w:pStyle w:val="Header"/>
      <w:tabs>
        <w:tab w:val="clear" w:pos="4153"/>
        <w:tab w:val="left" w:pos="6521"/>
      </w:tabs>
      <w:spacing w:line="240" w:lineRule="exact"/>
      <w:rPr>
        <w:rFonts w:ascii="Zurich Cn BT" w:hAnsi="Zurich Cn BT"/>
        <w:sz w:val="20"/>
        <w:lang w:val="fr-FR"/>
      </w:rPr>
    </w:pPr>
    <w:r w:rsidRPr="007442A7">
      <w:rPr>
        <w:lang w:val="fr-FR"/>
      </w:rPr>
      <w:tab/>
      <w:t xml:space="preserve">Email  </w:t>
    </w:r>
    <w:hyperlink r:id="rId1" w:history="1">
      <w:r w:rsidRPr="00A0309A">
        <w:rPr>
          <w:rStyle w:val="Hyperlink"/>
          <w:color w:val="auto"/>
          <w:lang w:val="fr-FR"/>
        </w:rPr>
        <w:t>info@beaumonttm.co.uk</w:t>
      </w:r>
    </w:hyperlink>
  </w:p>
  <w:p w14:paraId="55DC980A" w14:textId="77777777" w:rsidR="00930687" w:rsidRDefault="00930687">
    <w:pPr>
      <w:pStyle w:val="Header"/>
      <w:tabs>
        <w:tab w:val="clear" w:pos="4153"/>
        <w:tab w:val="left" w:pos="6521"/>
      </w:tabs>
      <w:spacing w:line="240" w:lineRule="exact"/>
      <w:rPr>
        <w:sz w:val="15"/>
      </w:rPr>
    </w:pPr>
    <w:r>
      <w:rPr>
        <w:sz w:val="15"/>
      </w:rPr>
      <w:t>Beaumont TM Limited</w:t>
    </w:r>
  </w:p>
  <w:p w14:paraId="0AC1972C" w14:textId="77777777" w:rsidR="00930687" w:rsidRDefault="00930687">
    <w:pPr>
      <w:pStyle w:val="Footer"/>
    </w:pPr>
    <w:r>
      <w:rPr>
        <w:rFonts w:ascii="Zurich Cn BT" w:hAnsi="Zurich Cn BT"/>
        <w:sz w:val="15"/>
      </w:rPr>
      <w:t xml:space="preserve">Registered in </w:t>
    </w:r>
    <w:smartTag w:uri="urn:schemas-microsoft-com:office:smarttags" w:element="place">
      <w:smartTag w:uri="urn:schemas-microsoft-com:office:smarttags" w:element="country-region">
        <w:r>
          <w:rPr>
            <w:rFonts w:ascii="Zurich Cn BT" w:hAnsi="Zurich Cn BT"/>
            <w:sz w:val="15"/>
          </w:rPr>
          <w:t>England</w:t>
        </w:r>
      </w:smartTag>
    </w:smartTag>
    <w:r>
      <w:rPr>
        <w:rFonts w:ascii="Zurich Cn BT" w:hAnsi="Zurich Cn BT"/>
        <w:sz w:val="15"/>
      </w:rPr>
      <w:t xml:space="preserve"> No 4109410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EAECCD" w14:textId="77777777" w:rsidR="00DA0101" w:rsidRDefault="00DA0101">
      <w:r>
        <w:separator/>
      </w:r>
    </w:p>
  </w:footnote>
  <w:footnote w:type="continuationSeparator" w:id="0">
    <w:p w14:paraId="0228E8AF" w14:textId="77777777" w:rsidR="00DA0101" w:rsidRDefault="00DA01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D1EF9F" w14:textId="77777777" w:rsidR="00930687" w:rsidRDefault="00A0309A" w:rsidP="0000113B">
    <w:pPr>
      <w:pStyle w:val="Header"/>
      <w:jc w:val="right"/>
      <w:rPr>
        <w:rFonts w:ascii="Humnst777 Lt BT" w:hAnsi="Humnst777 Lt BT"/>
        <w:sz w:val="18"/>
      </w:rPr>
    </w:pPr>
    <w:r>
      <w:rPr>
        <w:rFonts w:ascii="Humnst777 Lt BT" w:hAnsi="Humnst777 Lt BT"/>
        <w:sz w:val="18"/>
      </w:rPr>
      <w:t xml:space="preserve">              </w:t>
    </w:r>
    <w:r w:rsidRPr="00A0309A">
      <w:rPr>
        <w:rFonts w:ascii="Humnst777 Lt BT" w:hAnsi="Humnst777 Lt BT"/>
        <w:noProof/>
        <w:sz w:val="18"/>
        <w:lang w:eastAsia="en-GB"/>
      </w:rPr>
      <w:drawing>
        <wp:inline distT="0" distB="0" distL="0" distR="0" wp14:anchorId="52FE6A5F" wp14:editId="0543B188">
          <wp:extent cx="2187569" cy="1562100"/>
          <wp:effectExtent l="0" t="0" r="3810" b="0"/>
          <wp:docPr id="2" name="Picture 2" descr="C:\Users\RayH.BEAUMONTTM\Dropbox\beaumont tm - images team folder\beaumont tm product images\Logos and banners\New Beaumont Logo - Crossed Can and Web addres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RayH.BEAUMONTTM\Dropbox\beaumont tm - images team folder\beaumont tm product images\Logos and banners\New Beaumont Logo - Crossed Can and Web address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0098" cy="15639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30687">
      <w:rPr>
        <w:rFonts w:ascii="Humnst777 Lt BT" w:hAnsi="Humnst777 Lt BT"/>
        <w:sz w:val="18"/>
      </w:rPr>
      <w:tab/>
    </w:r>
  </w:p>
  <w:p w14:paraId="1FE2968F" w14:textId="77777777" w:rsidR="00930687" w:rsidRDefault="00930687">
    <w:pPr>
      <w:pStyle w:val="Header"/>
      <w:tabs>
        <w:tab w:val="clear" w:pos="4153"/>
        <w:tab w:val="left" w:pos="6521"/>
      </w:tabs>
      <w:spacing w:line="240" w:lineRule="exact"/>
      <w:rPr>
        <w:rFonts w:ascii="Zurich Cn BT" w:hAnsi="Zurich Cn BT"/>
        <w:sz w:val="26"/>
      </w:rPr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570B0"/>
    <w:multiLevelType w:val="hybridMultilevel"/>
    <w:tmpl w:val="3F6C5C3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1463552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GB" w:vendorID="8" w:dllVersion="513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5955"/>
    <w:rsid w:val="0000113B"/>
    <w:rsid w:val="00070198"/>
    <w:rsid w:val="00093818"/>
    <w:rsid w:val="00096491"/>
    <w:rsid w:val="000A2EA0"/>
    <w:rsid w:val="000A55F9"/>
    <w:rsid w:val="000D2CD3"/>
    <w:rsid w:val="000E1DA8"/>
    <w:rsid w:val="000F1E08"/>
    <w:rsid w:val="000F27C2"/>
    <w:rsid w:val="000F492D"/>
    <w:rsid w:val="001146C0"/>
    <w:rsid w:val="001209EA"/>
    <w:rsid w:val="00131E3C"/>
    <w:rsid w:val="00157217"/>
    <w:rsid w:val="0016274D"/>
    <w:rsid w:val="001759C4"/>
    <w:rsid w:val="0019442C"/>
    <w:rsid w:val="001A386C"/>
    <w:rsid w:val="001B7C1A"/>
    <w:rsid w:val="001D7D52"/>
    <w:rsid w:val="0023251B"/>
    <w:rsid w:val="0023373F"/>
    <w:rsid w:val="002343AE"/>
    <w:rsid w:val="0023786E"/>
    <w:rsid w:val="00241B32"/>
    <w:rsid w:val="00250E1D"/>
    <w:rsid w:val="00263189"/>
    <w:rsid w:val="00273F24"/>
    <w:rsid w:val="002D18D2"/>
    <w:rsid w:val="002F3135"/>
    <w:rsid w:val="0032721F"/>
    <w:rsid w:val="003353EA"/>
    <w:rsid w:val="003627E4"/>
    <w:rsid w:val="00370441"/>
    <w:rsid w:val="00373E04"/>
    <w:rsid w:val="003A39DF"/>
    <w:rsid w:val="00402535"/>
    <w:rsid w:val="00423399"/>
    <w:rsid w:val="00424B3E"/>
    <w:rsid w:val="00424EB4"/>
    <w:rsid w:val="00431C06"/>
    <w:rsid w:val="00436188"/>
    <w:rsid w:val="00457457"/>
    <w:rsid w:val="00473CE6"/>
    <w:rsid w:val="004C46F2"/>
    <w:rsid w:val="004C604E"/>
    <w:rsid w:val="005124E6"/>
    <w:rsid w:val="00515E3D"/>
    <w:rsid w:val="005223BE"/>
    <w:rsid w:val="00531528"/>
    <w:rsid w:val="005438CB"/>
    <w:rsid w:val="00556939"/>
    <w:rsid w:val="005742AA"/>
    <w:rsid w:val="00585B4B"/>
    <w:rsid w:val="005A02E1"/>
    <w:rsid w:val="005A5D24"/>
    <w:rsid w:val="005B6CAF"/>
    <w:rsid w:val="005D4535"/>
    <w:rsid w:val="005E6A53"/>
    <w:rsid w:val="00604526"/>
    <w:rsid w:val="006868DD"/>
    <w:rsid w:val="006F5A54"/>
    <w:rsid w:val="006F7AFE"/>
    <w:rsid w:val="007318D1"/>
    <w:rsid w:val="00740583"/>
    <w:rsid w:val="007442A7"/>
    <w:rsid w:val="007465AF"/>
    <w:rsid w:val="0076324C"/>
    <w:rsid w:val="00775BC6"/>
    <w:rsid w:val="007769DB"/>
    <w:rsid w:val="007873A1"/>
    <w:rsid w:val="007907B2"/>
    <w:rsid w:val="00797AB2"/>
    <w:rsid w:val="007E37A7"/>
    <w:rsid w:val="008274D2"/>
    <w:rsid w:val="00844633"/>
    <w:rsid w:val="00871739"/>
    <w:rsid w:val="00873DEA"/>
    <w:rsid w:val="008767FB"/>
    <w:rsid w:val="008834D3"/>
    <w:rsid w:val="008A4B2C"/>
    <w:rsid w:val="008D43EF"/>
    <w:rsid w:val="008F03E1"/>
    <w:rsid w:val="008F32E7"/>
    <w:rsid w:val="008F5637"/>
    <w:rsid w:val="0090287A"/>
    <w:rsid w:val="00925B44"/>
    <w:rsid w:val="00930687"/>
    <w:rsid w:val="009627C5"/>
    <w:rsid w:val="009634A2"/>
    <w:rsid w:val="0098301B"/>
    <w:rsid w:val="00984C57"/>
    <w:rsid w:val="00994C67"/>
    <w:rsid w:val="009B2DA7"/>
    <w:rsid w:val="009C228F"/>
    <w:rsid w:val="009C4144"/>
    <w:rsid w:val="009D5117"/>
    <w:rsid w:val="009F3A6C"/>
    <w:rsid w:val="00A0309A"/>
    <w:rsid w:val="00A35A5D"/>
    <w:rsid w:val="00A36D0A"/>
    <w:rsid w:val="00A675C7"/>
    <w:rsid w:val="00AD1BE2"/>
    <w:rsid w:val="00AF1D68"/>
    <w:rsid w:val="00B33D63"/>
    <w:rsid w:val="00B67678"/>
    <w:rsid w:val="00B7587A"/>
    <w:rsid w:val="00B76F58"/>
    <w:rsid w:val="00B932D7"/>
    <w:rsid w:val="00B962A1"/>
    <w:rsid w:val="00BB6498"/>
    <w:rsid w:val="00BC6C92"/>
    <w:rsid w:val="00BD0883"/>
    <w:rsid w:val="00BE3048"/>
    <w:rsid w:val="00BF22FA"/>
    <w:rsid w:val="00C30C11"/>
    <w:rsid w:val="00C36206"/>
    <w:rsid w:val="00C75955"/>
    <w:rsid w:val="00CA7375"/>
    <w:rsid w:val="00CB3E25"/>
    <w:rsid w:val="00CB4F56"/>
    <w:rsid w:val="00CD589D"/>
    <w:rsid w:val="00CD64B3"/>
    <w:rsid w:val="00D2181E"/>
    <w:rsid w:val="00D359C6"/>
    <w:rsid w:val="00D4106E"/>
    <w:rsid w:val="00D60D71"/>
    <w:rsid w:val="00D65094"/>
    <w:rsid w:val="00D8062F"/>
    <w:rsid w:val="00D96CF2"/>
    <w:rsid w:val="00DA0101"/>
    <w:rsid w:val="00DD1A1A"/>
    <w:rsid w:val="00DE544E"/>
    <w:rsid w:val="00DE72FB"/>
    <w:rsid w:val="00E249A2"/>
    <w:rsid w:val="00E279CE"/>
    <w:rsid w:val="00E4338A"/>
    <w:rsid w:val="00E67237"/>
    <w:rsid w:val="00EA42C2"/>
    <w:rsid w:val="00F04A7C"/>
    <w:rsid w:val="00F21640"/>
    <w:rsid w:val="00F724FF"/>
    <w:rsid w:val="00FA1605"/>
    <w:rsid w:val="00FA2950"/>
    <w:rsid w:val="00FA6988"/>
    <w:rsid w:val="00FD20EE"/>
    <w:rsid w:val="00FE2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2050"/>
    <o:shapelayout v:ext="edit">
      <o:idmap v:ext="edit" data="2"/>
    </o:shapelayout>
  </w:shapeDefaults>
  <w:decimalSymbol w:val="."/>
  <w:listSeparator w:val=","/>
  <w14:docId w14:val="08F298CE"/>
  <w15:docId w15:val="{C23C2B1C-D32E-46A6-AF09-394C66BEA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D5117"/>
    <w:pPr>
      <w:spacing w:after="200" w:line="276" w:lineRule="auto"/>
    </w:pPr>
    <w:rPr>
      <w:rFonts w:ascii="Calibri" w:hAnsi="Calibri"/>
      <w:sz w:val="22"/>
      <w:szCs w:val="22"/>
    </w:rPr>
  </w:style>
  <w:style w:type="paragraph" w:styleId="Heading1">
    <w:name w:val="heading 1"/>
    <w:basedOn w:val="Normal"/>
    <w:next w:val="Normal"/>
    <w:qFormat/>
    <w:rsid w:val="005438CB"/>
    <w:pPr>
      <w:keepNext/>
      <w:tabs>
        <w:tab w:val="left" w:pos="6237"/>
        <w:tab w:val="left" w:pos="6521"/>
        <w:tab w:val="left" w:pos="9639"/>
      </w:tabs>
      <w:spacing w:after="0" w:line="120" w:lineRule="exact"/>
      <w:outlineLvl w:val="0"/>
    </w:pPr>
    <w:rPr>
      <w:rFonts w:ascii="Arial" w:hAnsi="Arial"/>
      <w:sz w:val="24"/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rsid w:val="005438CB"/>
    <w:pPr>
      <w:framePr w:w="7920" w:h="1980" w:hRule="exact" w:hSpace="180" w:wrap="auto" w:hAnchor="page" w:xAlign="center" w:yAlign="bottom"/>
      <w:spacing w:after="0" w:line="260" w:lineRule="exact"/>
      <w:ind w:left="2880"/>
    </w:pPr>
    <w:rPr>
      <w:rFonts w:ascii="Humanst521 BT" w:hAnsi="Humanst521 BT"/>
      <w:sz w:val="24"/>
      <w:szCs w:val="20"/>
      <w:lang w:eastAsia="en-US"/>
    </w:rPr>
  </w:style>
  <w:style w:type="paragraph" w:styleId="Header">
    <w:name w:val="header"/>
    <w:basedOn w:val="Normal"/>
    <w:rsid w:val="005438CB"/>
    <w:pPr>
      <w:tabs>
        <w:tab w:val="center" w:pos="4153"/>
        <w:tab w:val="right" w:pos="8306"/>
      </w:tabs>
      <w:spacing w:after="0" w:line="240" w:lineRule="auto"/>
    </w:pPr>
    <w:rPr>
      <w:rFonts w:ascii="Humnst777 BT" w:hAnsi="Humnst777 BT"/>
      <w:sz w:val="16"/>
      <w:szCs w:val="20"/>
      <w:lang w:eastAsia="en-US"/>
    </w:rPr>
  </w:style>
  <w:style w:type="paragraph" w:styleId="Footer">
    <w:name w:val="footer"/>
    <w:basedOn w:val="Normal"/>
    <w:link w:val="FooterChar"/>
    <w:uiPriority w:val="99"/>
    <w:rsid w:val="005438CB"/>
    <w:pPr>
      <w:tabs>
        <w:tab w:val="center" w:pos="4153"/>
        <w:tab w:val="right" w:pos="8306"/>
      </w:tabs>
      <w:spacing w:after="0" w:line="260" w:lineRule="exact"/>
    </w:pPr>
    <w:rPr>
      <w:rFonts w:ascii="Humnst777 BT" w:hAnsi="Humnst777 BT"/>
      <w:sz w:val="16"/>
      <w:szCs w:val="20"/>
      <w:lang w:eastAsia="en-US"/>
    </w:rPr>
  </w:style>
  <w:style w:type="paragraph" w:styleId="ListBullet">
    <w:name w:val="List Bullet"/>
    <w:basedOn w:val="Normal"/>
    <w:rsid w:val="005438CB"/>
    <w:pPr>
      <w:spacing w:after="0" w:line="260" w:lineRule="exact"/>
      <w:ind w:left="283" w:hanging="283"/>
    </w:pPr>
    <w:rPr>
      <w:rFonts w:ascii="Humnst777 BT" w:hAnsi="Humnst777 BT"/>
      <w:sz w:val="16"/>
      <w:szCs w:val="20"/>
      <w:lang w:eastAsia="en-US"/>
    </w:rPr>
  </w:style>
  <w:style w:type="character" w:styleId="Hyperlink">
    <w:name w:val="Hyperlink"/>
    <w:basedOn w:val="DefaultParagraphFont"/>
    <w:rsid w:val="005438CB"/>
    <w:rPr>
      <w:color w:val="0000FF"/>
      <w:u w:val="single"/>
    </w:rPr>
  </w:style>
  <w:style w:type="paragraph" w:styleId="NoSpacing">
    <w:name w:val="No Spacing"/>
    <w:uiPriority w:val="1"/>
    <w:qFormat/>
    <w:rsid w:val="009D5117"/>
    <w:rPr>
      <w:rFonts w:ascii="Calibri" w:hAnsi="Calibr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5E6A53"/>
    <w:rPr>
      <w:rFonts w:ascii="Humnst777 BT" w:hAnsi="Humnst777 BT"/>
      <w:sz w:val="16"/>
      <w:lang w:eastAsia="en-US"/>
    </w:rPr>
  </w:style>
  <w:style w:type="paragraph" w:styleId="BalloonText">
    <w:name w:val="Balloon Text"/>
    <w:basedOn w:val="Normal"/>
    <w:link w:val="BalloonTextChar"/>
    <w:semiHidden/>
    <w:unhideWhenUsed/>
    <w:rsid w:val="008F03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8F03E1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31C06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028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0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beaumonttm.co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I.T\Beaumont%20Lette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Beaumont Letter.dot</Template>
  <TotalTime>2</TotalTime>
  <Pages>1</Pages>
  <Words>44</Words>
  <Characters>252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To:	Company:</vt:lpstr>
    </vt:vector>
  </TitlesOfParts>
  <Company>Ellis McLean Publicity</Company>
  <LinksUpToDate>false</LinksUpToDate>
  <CharactersWithSpaces>295</CharactersWithSpaces>
  <SharedDoc>false</SharedDoc>
  <HLinks>
    <vt:vector size="6" baseType="variant">
      <vt:variant>
        <vt:i4>7143435</vt:i4>
      </vt:variant>
      <vt:variant>
        <vt:i4>0</vt:i4>
      </vt:variant>
      <vt:variant>
        <vt:i4>0</vt:i4>
      </vt:variant>
      <vt:variant>
        <vt:i4>5</vt:i4>
      </vt:variant>
      <vt:variant>
        <vt:lpwstr>mailto:info@beaumonttm.co.uk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To:	Company:</dc:title>
  <dc:subject/>
  <dc:creator>robt</dc:creator>
  <cp:keywords/>
  <dc:description/>
  <cp:lastModifiedBy>Kim Humphrey</cp:lastModifiedBy>
  <cp:revision>2</cp:revision>
  <cp:lastPrinted>2021-09-23T15:14:00Z</cp:lastPrinted>
  <dcterms:created xsi:type="dcterms:W3CDTF">2023-10-19T07:50:00Z</dcterms:created>
  <dcterms:modified xsi:type="dcterms:W3CDTF">2023-10-19T07:50:00Z</dcterms:modified>
</cp:coreProperties>
</file>